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EAF12" w14:textId="09E575AA" w:rsidR="007706CF" w:rsidRDefault="005B3C69" w:rsidP="005B3C69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>COMUNICAZIONE N.</w:t>
      </w:r>
    </w:p>
    <w:p w14:paraId="4FE23560" w14:textId="77777777" w:rsidR="007706CF" w:rsidRDefault="007706CF" w:rsidP="00FC0CA2">
      <w:pPr>
        <w:jc w:val="center"/>
        <w:rPr>
          <w:rFonts w:ascii="Palatino Linotype" w:hAnsi="Palatino Linotype"/>
          <w:bCs/>
        </w:rPr>
      </w:pPr>
    </w:p>
    <w:p w14:paraId="608129B8" w14:textId="77777777" w:rsidR="002C23EA" w:rsidRDefault="002C23EA" w:rsidP="002C23EA">
      <w:pPr>
        <w:jc w:val="right"/>
      </w:pPr>
      <w:r>
        <w:t xml:space="preserve">Ai docenti SSPG </w:t>
      </w:r>
    </w:p>
    <w:p w14:paraId="562A65B0" w14:textId="77777777" w:rsidR="002C23EA" w:rsidRDefault="002C23EA" w:rsidP="002C23EA">
      <w:pPr>
        <w:jc w:val="right"/>
      </w:pPr>
      <w:r>
        <w:t>classi terze Bacheca ARGO</w:t>
      </w:r>
    </w:p>
    <w:p w14:paraId="338BF5B8" w14:textId="77777777" w:rsidR="002C23EA" w:rsidRDefault="002C23EA" w:rsidP="002C23EA">
      <w:pPr>
        <w:jc w:val="right"/>
      </w:pPr>
    </w:p>
    <w:p w14:paraId="1B5E5316" w14:textId="5CA05B63" w:rsidR="002C23EA" w:rsidRDefault="002C23EA" w:rsidP="002C23EA">
      <w:pPr>
        <w:jc w:val="both"/>
        <w:rPr>
          <w:i/>
          <w:iCs/>
        </w:rPr>
      </w:pPr>
      <w:r w:rsidRPr="00684FF2">
        <w:t xml:space="preserve">EVENTO </w:t>
      </w:r>
      <w:proofErr w:type="gramStart"/>
      <w:r>
        <w:t xml:space="preserve">“ </w:t>
      </w:r>
      <w:r>
        <w:rPr>
          <w:i/>
          <w:iCs/>
        </w:rPr>
        <w:t>LA</w:t>
      </w:r>
      <w:proofErr w:type="gramEnd"/>
      <w:r>
        <w:rPr>
          <w:i/>
          <w:iCs/>
        </w:rPr>
        <w:t xml:space="preserve"> PRIMAVERA DELLA LEGALITÀ”</w:t>
      </w:r>
    </w:p>
    <w:p w14:paraId="152EF770" w14:textId="77777777" w:rsidR="002C23EA" w:rsidRPr="00684FF2" w:rsidRDefault="002C23EA" w:rsidP="002C23EA">
      <w:pPr>
        <w:jc w:val="both"/>
        <w:rPr>
          <w:i/>
          <w:iCs/>
        </w:rPr>
      </w:pPr>
    </w:p>
    <w:p w14:paraId="0CA63229" w14:textId="7EBA30D1" w:rsidR="002C23EA" w:rsidRDefault="002C23EA" w:rsidP="002C23EA">
      <w:pPr>
        <w:jc w:val="both"/>
      </w:pPr>
      <w:r>
        <w:t>Si comunica che mercoledì 29 aprile, p</w:t>
      </w:r>
      <w:bookmarkStart w:id="0" w:name="_GoBack"/>
      <w:bookmarkEnd w:id="0"/>
      <w:r>
        <w:t>resso la sala Teatro dell’Istituto dalle ore 09.30 alle ore 11</w:t>
      </w:r>
      <w:r>
        <w:t>.</w:t>
      </w:r>
      <w:r>
        <w:t>30 ci sarà una conferenza sul</w:t>
      </w:r>
      <w:r>
        <w:t>la prevenzione e il contrasto al</w:t>
      </w:r>
      <w:r>
        <w:t xml:space="preserve"> bullismo e </w:t>
      </w:r>
      <w:proofErr w:type="spellStart"/>
      <w:r>
        <w:t>cyberbullismo</w:t>
      </w:r>
      <w:proofErr w:type="spellEnd"/>
      <w:r>
        <w:t>.</w:t>
      </w:r>
    </w:p>
    <w:p w14:paraId="5EDF0717" w14:textId="5093058E" w:rsidR="002C23EA" w:rsidRDefault="002C23EA" w:rsidP="002C23EA">
      <w:pPr>
        <w:jc w:val="both"/>
      </w:pPr>
      <w:r>
        <w:t>Parteciperanno tutti gli alunni di classe terza del nostro Istituto accompagnati e vigilati dai docenti in orario curricolare.</w:t>
      </w:r>
    </w:p>
    <w:p w14:paraId="3348F499" w14:textId="444EE44F" w:rsidR="002C23EA" w:rsidRDefault="002C23EA" w:rsidP="002C23EA">
      <w:pPr>
        <w:jc w:val="both"/>
      </w:pPr>
      <w:r>
        <w:t xml:space="preserve"> Si allega locandina dell’evento.</w:t>
      </w:r>
    </w:p>
    <w:p w14:paraId="582B284C" w14:textId="2438269F" w:rsidR="005B3C69" w:rsidRDefault="005B3C69" w:rsidP="005B3C69">
      <w:pPr>
        <w:jc w:val="right"/>
        <w:rPr>
          <w:rFonts w:ascii="Palatino Linotype" w:hAnsi="Palatino Linotype"/>
        </w:rPr>
      </w:pPr>
    </w:p>
    <w:p w14:paraId="0AB5C4ED" w14:textId="74F3839D" w:rsidR="005B3C69" w:rsidRDefault="005B3C69" w:rsidP="005B3C69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                                                                                                     </w:t>
      </w:r>
    </w:p>
    <w:p w14:paraId="7A507F5A" w14:textId="77777777" w:rsidR="005B3C69" w:rsidRDefault="005B3C69" w:rsidP="005B3C69">
      <w:pPr>
        <w:jc w:val="center"/>
        <w:rPr>
          <w:rFonts w:ascii="Palatino Linotype" w:hAnsi="Palatino Linotype"/>
        </w:rPr>
      </w:pPr>
    </w:p>
    <w:p w14:paraId="3D73EA92" w14:textId="77777777" w:rsidR="007706CF" w:rsidRDefault="007706CF" w:rsidP="00FC0CA2">
      <w:pPr>
        <w:jc w:val="center"/>
        <w:rPr>
          <w:rFonts w:ascii="Palatino Linotype" w:hAnsi="Palatino Linotype"/>
          <w:bCs/>
        </w:rPr>
      </w:pPr>
    </w:p>
    <w:p w14:paraId="1FC1D876" w14:textId="2D3DF886" w:rsidR="00B67B21" w:rsidRPr="00B67B21" w:rsidRDefault="005565E7" w:rsidP="00FC0CA2">
      <w:pPr>
        <w:jc w:val="center"/>
        <w:rPr>
          <w:rFonts w:ascii="Palatino Linotype" w:hAnsi="Palatino Linotype"/>
          <w:bCs/>
        </w:rPr>
      </w:pPr>
      <w:r w:rsidRPr="00973BEB">
        <w:rPr>
          <w:rFonts w:ascii="Palatino Linotype" w:hAnsi="Palatino Linotype"/>
          <w:bCs/>
        </w:rPr>
        <w:t xml:space="preserve">                                                                              </w:t>
      </w:r>
    </w:p>
    <w:p w14:paraId="49E74345" w14:textId="408EA1F2" w:rsidR="003D327C" w:rsidRDefault="006C1EA7" w:rsidP="006C1EA7">
      <w:pPr>
        <w:jc w:val="right"/>
        <w:rPr>
          <w:snapToGrid w:val="0"/>
          <w:sz w:val="22"/>
          <w:szCs w:val="22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AE7A52B" wp14:editId="119E8521">
            <wp:extent cx="2736000" cy="1460606"/>
            <wp:effectExtent l="0" t="0" r="7620" b="6350"/>
            <wp:docPr id="1541462088" name="Immagine 2" descr="Immagine che contiene testo, Carattere, calligrafi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462088" name="Immagine 2" descr="Immagine che contiene testo, Carattere, calligrafia, schermata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46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327C" w:rsidSect="00641A66">
      <w:head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BB7AE" w14:textId="77777777" w:rsidR="00DA77AD" w:rsidRDefault="00DA77AD">
      <w:r>
        <w:separator/>
      </w:r>
    </w:p>
  </w:endnote>
  <w:endnote w:type="continuationSeparator" w:id="0">
    <w:p w14:paraId="21A02D0B" w14:textId="77777777" w:rsidR="00DA77AD" w:rsidRDefault="00DA7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4BCA6" w14:textId="77777777" w:rsidR="00DA77AD" w:rsidRDefault="00DA77AD">
      <w:r>
        <w:separator/>
      </w:r>
    </w:p>
  </w:footnote>
  <w:footnote w:type="continuationSeparator" w:id="0">
    <w:p w14:paraId="1ECA06A6" w14:textId="77777777" w:rsidR="00DA77AD" w:rsidRDefault="00DA7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D806E" w14:textId="6D605A2E" w:rsidR="009C1FC4" w:rsidRDefault="009C1FC4">
    <w:pPr>
      <w:pStyle w:val="Intestazione"/>
    </w:pPr>
    <w:r>
      <w:rPr>
        <w:noProof/>
      </w:rPr>
      <w:drawing>
        <wp:inline distT="0" distB="0" distL="0" distR="0" wp14:anchorId="247099B0" wp14:editId="06AF00F0">
          <wp:extent cx="5503482" cy="1780540"/>
          <wp:effectExtent l="0" t="0" r="2540" b="0"/>
          <wp:docPr id="2112314317" name="Immagine 1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314317" name="Immagine 1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453" cy="1787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E6939"/>
    <w:multiLevelType w:val="hybridMultilevel"/>
    <w:tmpl w:val="BEC63E5E"/>
    <w:lvl w:ilvl="0" w:tplc="3C6C4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E526B"/>
    <w:multiLevelType w:val="hybridMultilevel"/>
    <w:tmpl w:val="5AAE4384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3E6A3B1F"/>
    <w:multiLevelType w:val="hybridMultilevel"/>
    <w:tmpl w:val="8F16C8BA"/>
    <w:lvl w:ilvl="0" w:tplc="3AE850B8">
      <w:numFmt w:val="bullet"/>
      <w:lvlText w:val=""/>
      <w:lvlJc w:val="left"/>
      <w:pPr>
        <w:ind w:left="7909" w:hanging="360"/>
      </w:pPr>
      <w:rPr>
        <w:rFonts w:ascii="Wingdings" w:eastAsia="Wingdings" w:hAnsi="Wingdings" w:cs="Wingdings" w:hint="default"/>
        <w:w w:val="83"/>
        <w:sz w:val="24"/>
        <w:szCs w:val="24"/>
        <w:lang w:val="it-IT" w:eastAsia="en-US" w:bidi="ar-SA"/>
      </w:rPr>
    </w:lvl>
    <w:lvl w:ilvl="1" w:tplc="F560FF06">
      <w:numFmt w:val="bullet"/>
      <w:lvlText w:val=""/>
      <w:lvlJc w:val="left"/>
      <w:pPr>
        <w:ind w:left="9464" w:hanging="360"/>
      </w:pPr>
      <w:rPr>
        <w:rFonts w:ascii="Wingdings" w:eastAsia="Wingdings" w:hAnsi="Wingdings" w:cs="Wingdings" w:hint="default"/>
        <w:w w:val="83"/>
        <w:sz w:val="24"/>
        <w:szCs w:val="24"/>
        <w:lang w:val="it-IT" w:eastAsia="en-US" w:bidi="ar-SA"/>
      </w:rPr>
    </w:lvl>
    <w:lvl w:ilvl="2" w:tplc="1AC8E642">
      <w:numFmt w:val="bullet"/>
      <w:lvlText w:val=""/>
      <w:lvlJc w:val="left"/>
      <w:pPr>
        <w:ind w:left="10004" w:hanging="360"/>
      </w:pPr>
      <w:rPr>
        <w:rFonts w:ascii="Wingdings" w:eastAsia="Wingdings" w:hAnsi="Wingdings" w:cs="Wingdings" w:hint="default"/>
        <w:w w:val="83"/>
        <w:sz w:val="24"/>
        <w:szCs w:val="24"/>
        <w:lang w:val="it-IT" w:eastAsia="en-US" w:bidi="ar-SA"/>
      </w:rPr>
    </w:lvl>
    <w:lvl w:ilvl="3" w:tplc="29EC8B10">
      <w:numFmt w:val="bullet"/>
      <w:lvlText w:val="•"/>
      <w:lvlJc w:val="left"/>
      <w:pPr>
        <w:ind w:left="10081" w:hanging="360"/>
      </w:pPr>
      <w:rPr>
        <w:rFonts w:hint="default"/>
        <w:lang w:val="it-IT" w:eastAsia="en-US" w:bidi="ar-SA"/>
      </w:rPr>
    </w:lvl>
    <w:lvl w:ilvl="4" w:tplc="573ACF92">
      <w:numFmt w:val="bullet"/>
      <w:lvlText w:val="•"/>
      <w:lvlJc w:val="left"/>
      <w:pPr>
        <w:ind w:left="10162" w:hanging="360"/>
      </w:pPr>
      <w:rPr>
        <w:rFonts w:hint="default"/>
        <w:lang w:val="it-IT" w:eastAsia="en-US" w:bidi="ar-SA"/>
      </w:rPr>
    </w:lvl>
    <w:lvl w:ilvl="5" w:tplc="AEDA706A">
      <w:numFmt w:val="bullet"/>
      <w:lvlText w:val="•"/>
      <w:lvlJc w:val="left"/>
      <w:pPr>
        <w:ind w:left="10244" w:hanging="360"/>
      </w:pPr>
      <w:rPr>
        <w:rFonts w:hint="default"/>
        <w:lang w:val="it-IT" w:eastAsia="en-US" w:bidi="ar-SA"/>
      </w:rPr>
    </w:lvl>
    <w:lvl w:ilvl="6" w:tplc="FC943DBE">
      <w:numFmt w:val="bullet"/>
      <w:lvlText w:val="•"/>
      <w:lvlJc w:val="left"/>
      <w:pPr>
        <w:ind w:left="10325" w:hanging="360"/>
      </w:pPr>
      <w:rPr>
        <w:rFonts w:hint="default"/>
        <w:lang w:val="it-IT" w:eastAsia="en-US" w:bidi="ar-SA"/>
      </w:rPr>
    </w:lvl>
    <w:lvl w:ilvl="7" w:tplc="3182AEBC">
      <w:numFmt w:val="bullet"/>
      <w:lvlText w:val="•"/>
      <w:lvlJc w:val="left"/>
      <w:pPr>
        <w:ind w:left="10407" w:hanging="360"/>
      </w:pPr>
      <w:rPr>
        <w:rFonts w:hint="default"/>
        <w:lang w:val="it-IT" w:eastAsia="en-US" w:bidi="ar-SA"/>
      </w:rPr>
    </w:lvl>
    <w:lvl w:ilvl="8" w:tplc="17DCA424">
      <w:numFmt w:val="bullet"/>
      <w:lvlText w:val="•"/>
      <w:lvlJc w:val="left"/>
      <w:pPr>
        <w:ind w:left="1048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3F2265"/>
    <w:multiLevelType w:val="hybridMultilevel"/>
    <w:tmpl w:val="D8969780"/>
    <w:lvl w:ilvl="0" w:tplc="112E6818">
      <w:start w:val="3"/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 w15:restartNumberingAfterBreak="0">
    <w:nsid w:val="4F316207"/>
    <w:multiLevelType w:val="hybridMultilevel"/>
    <w:tmpl w:val="B61E2F6E"/>
    <w:lvl w:ilvl="0" w:tplc="4C4A36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472D5"/>
    <w:multiLevelType w:val="hybridMultilevel"/>
    <w:tmpl w:val="26FE3B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44C93"/>
    <w:multiLevelType w:val="hybridMultilevel"/>
    <w:tmpl w:val="733414E2"/>
    <w:lvl w:ilvl="0" w:tplc="0B7256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3A58B6"/>
    <w:multiLevelType w:val="hybridMultilevel"/>
    <w:tmpl w:val="9E0E048C"/>
    <w:lvl w:ilvl="0" w:tplc="C8D8C2FA">
      <w:start w:val="3"/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8" w15:restartNumberingAfterBreak="0">
    <w:nsid w:val="7A7C3D83"/>
    <w:multiLevelType w:val="hybridMultilevel"/>
    <w:tmpl w:val="16ECB7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498"/>
    <w:rsid w:val="00003E7E"/>
    <w:rsid w:val="00006FAC"/>
    <w:rsid w:val="0001023D"/>
    <w:rsid w:val="00010FF7"/>
    <w:rsid w:val="00013928"/>
    <w:rsid w:val="00022F70"/>
    <w:rsid w:val="000256AC"/>
    <w:rsid w:val="000256FE"/>
    <w:rsid w:val="00025A53"/>
    <w:rsid w:val="00027487"/>
    <w:rsid w:val="000276E2"/>
    <w:rsid w:val="00037534"/>
    <w:rsid w:val="00040381"/>
    <w:rsid w:val="000416A4"/>
    <w:rsid w:val="00045F3D"/>
    <w:rsid w:val="000462AF"/>
    <w:rsid w:val="000613AC"/>
    <w:rsid w:val="00062DCF"/>
    <w:rsid w:val="00064568"/>
    <w:rsid w:val="00067DF6"/>
    <w:rsid w:val="0007159A"/>
    <w:rsid w:val="00071DCC"/>
    <w:rsid w:val="00072440"/>
    <w:rsid w:val="000818AC"/>
    <w:rsid w:val="000819F2"/>
    <w:rsid w:val="00081A4F"/>
    <w:rsid w:val="00082680"/>
    <w:rsid w:val="00082D4F"/>
    <w:rsid w:val="0008573C"/>
    <w:rsid w:val="000943D4"/>
    <w:rsid w:val="000A00BD"/>
    <w:rsid w:val="000A0F72"/>
    <w:rsid w:val="000A1A59"/>
    <w:rsid w:val="000A5DB9"/>
    <w:rsid w:val="000A6529"/>
    <w:rsid w:val="000B2B14"/>
    <w:rsid w:val="000B35E5"/>
    <w:rsid w:val="000B64DF"/>
    <w:rsid w:val="000B7B3E"/>
    <w:rsid w:val="000C2332"/>
    <w:rsid w:val="000C307B"/>
    <w:rsid w:val="000C57A5"/>
    <w:rsid w:val="000C5DA2"/>
    <w:rsid w:val="000C6348"/>
    <w:rsid w:val="000C649E"/>
    <w:rsid w:val="000C7B6F"/>
    <w:rsid w:val="000D3843"/>
    <w:rsid w:val="000D5B13"/>
    <w:rsid w:val="000E2FAC"/>
    <w:rsid w:val="000E4A0D"/>
    <w:rsid w:val="000F2D8D"/>
    <w:rsid w:val="00101725"/>
    <w:rsid w:val="00102E18"/>
    <w:rsid w:val="00107961"/>
    <w:rsid w:val="00107F89"/>
    <w:rsid w:val="00110DEF"/>
    <w:rsid w:val="001165CD"/>
    <w:rsid w:val="00117F85"/>
    <w:rsid w:val="001231E0"/>
    <w:rsid w:val="001353D6"/>
    <w:rsid w:val="001360B5"/>
    <w:rsid w:val="00141E16"/>
    <w:rsid w:val="00161CB3"/>
    <w:rsid w:val="001631C7"/>
    <w:rsid w:val="00165183"/>
    <w:rsid w:val="00165351"/>
    <w:rsid w:val="00171375"/>
    <w:rsid w:val="0017156C"/>
    <w:rsid w:val="00171767"/>
    <w:rsid w:val="001744AA"/>
    <w:rsid w:val="00174DFA"/>
    <w:rsid w:val="001765B2"/>
    <w:rsid w:val="00181EB4"/>
    <w:rsid w:val="00182A4A"/>
    <w:rsid w:val="00183197"/>
    <w:rsid w:val="00191444"/>
    <w:rsid w:val="00195539"/>
    <w:rsid w:val="00195B4A"/>
    <w:rsid w:val="00196E7B"/>
    <w:rsid w:val="0019723B"/>
    <w:rsid w:val="00197B82"/>
    <w:rsid w:val="001A0BDD"/>
    <w:rsid w:val="001A1FDC"/>
    <w:rsid w:val="001A50F6"/>
    <w:rsid w:val="001B26DC"/>
    <w:rsid w:val="001B357C"/>
    <w:rsid w:val="001B609D"/>
    <w:rsid w:val="001C14F4"/>
    <w:rsid w:val="001C2711"/>
    <w:rsid w:val="001C3873"/>
    <w:rsid w:val="001D244F"/>
    <w:rsid w:val="001D5AB9"/>
    <w:rsid w:val="001D6E6D"/>
    <w:rsid w:val="001D7F67"/>
    <w:rsid w:val="001E15F0"/>
    <w:rsid w:val="001E3924"/>
    <w:rsid w:val="001E6B0C"/>
    <w:rsid w:val="001E74F5"/>
    <w:rsid w:val="001E79AB"/>
    <w:rsid w:val="001F0873"/>
    <w:rsid w:val="001F321F"/>
    <w:rsid w:val="001F63E4"/>
    <w:rsid w:val="001F76A4"/>
    <w:rsid w:val="001F799C"/>
    <w:rsid w:val="001F7DA6"/>
    <w:rsid w:val="001F7F3D"/>
    <w:rsid w:val="002019EA"/>
    <w:rsid w:val="00210A00"/>
    <w:rsid w:val="00211AC1"/>
    <w:rsid w:val="00214B31"/>
    <w:rsid w:val="00220315"/>
    <w:rsid w:val="002210BA"/>
    <w:rsid w:val="002228AA"/>
    <w:rsid w:val="002264EC"/>
    <w:rsid w:val="002265A1"/>
    <w:rsid w:val="00230E08"/>
    <w:rsid w:val="0023750F"/>
    <w:rsid w:val="00241909"/>
    <w:rsid w:val="00246B3B"/>
    <w:rsid w:val="00250A07"/>
    <w:rsid w:val="00253D02"/>
    <w:rsid w:val="00254883"/>
    <w:rsid w:val="0025549E"/>
    <w:rsid w:val="00261949"/>
    <w:rsid w:val="00261DC8"/>
    <w:rsid w:val="00264DBA"/>
    <w:rsid w:val="00266ECE"/>
    <w:rsid w:val="00272285"/>
    <w:rsid w:val="00273CD3"/>
    <w:rsid w:val="00275006"/>
    <w:rsid w:val="00277DD0"/>
    <w:rsid w:val="00281AC3"/>
    <w:rsid w:val="00283D4A"/>
    <w:rsid w:val="0028577C"/>
    <w:rsid w:val="002874AF"/>
    <w:rsid w:val="00291FD5"/>
    <w:rsid w:val="0029225C"/>
    <w:rsid w:val="00295E1E"/>
    <w:rsid w:val="002A0C3F"/>
    <w:rsid w:val="002A5D4E"/>
    <w:rsid w:val="002B1975"/>
    <w:rsid w:val="002C23EA"/>
    <w:rsid w:val="002C6031"/>
    <w:rsid w:val="002C6673"/>
    <w:rsid w:val="002D29DC"/>
    <w:rsid w:val="002D34BF"/>
    <w:rsid w:val="002D40BF"/>
    <w:rsid w:val="002E4B28"/>
    <w:rsid w:val="002E5A16"/>
    <w:rsid w:val="002E79FC"/>
    <w:rsid w:val="00301A98"/>
    <w:rsid w:val="00305A93"/>
    <w:rsid w:val="00307D5F"/>
    <w:rsid w:val="00312FFF"/>
    <w:rsid w:val="0031316E"/>
    <w:rsid w:val="003202C3"/>
    <w:rsid w:val="00323115"/>
    <w:rsid w:val="0032414F"/>
    <w:rsid w:val="003246AE"/>
    <w:rsid w:val="0033705D"/>
    <w:rsid w:val="00340AD4"/>
    <w:rsid w:val="0034341C"/>
    <w:rsid w:val="00344FB6"/>
    <w:rsid w:val="003515BA"/>
    <w:rsid w:val="003714E5"/>
    <w:rsid w:val="003812B5"/>
    <w:rsid w:val="00383352"/>
    <w:rsid w:val="003874CB"/>
    <w:rsid w:val="003940AE"/>
    <w:rsid w:val="003A0F30"/>
    <w:rsid w:val="003A10AE"/>
    <w:rsid w:val="003A5C31"/>
    <w:rsid w:val="003A5E8D"/>
    <w:rsid w:val="003A785D"/>
    <w:rsid w:val="003B0CFD"/>
    <w:rsid w:val="003B3E5F"/>
    <w:rsid w:val="003B7B50"/>
    <w:rsid w:val="003C31E7"/>
    <w:rsid w:val="003D327C"/>
    <w:rsid w:val="003D3510"/>
    <w:rsid w:val="003D4276"/>
    <w:rsid w:val="003D54B6"/>
    <w:rsid w:val="003D62F4"/>
    <w:rsid w:val="003D6F64"/>
    <w:rsid w:val="003D72F4"/>
    <w:rsid w:val="003E7799"/>
    <w:rsid w:val="003F0FF6"/>
    <w:rsid w:val="003F1734"/>
    <w:rsid w:val="003F3AD4"/>
    <w:rsid w:val="003F62FD"/>
    <w:rsid w:val="003F7759"/>
    <w:rsid w:val="003F7C99"/>
    <w:rsid w:val="00401929"/>
    <w:rsid w:val="00402389"/>
    <w:rsid w:val="00405B0F"/>
    <w:rsid w:val="00406729"/>
    <w:rsid w:val="00406C09"/>
    <w:rsid w:val="00407F3F"/>
    <w:rsid w:val="00421F35"/>
    <w:rsid w:val="00424930"/>
    <w:rsid w:val="00425DCE"/>
    <w:rsid w:val="00430A1C"/>
    <w:rsid w:val="0043148D"/>
    <w:rsid w:val="00434043"/>
    <w:rsid w:val="0043613E"/>
    <w:rsid w:val="00442222"/>
    <w:rsid w:val="00443842"/>
    <w:rsid w:val="00445B7D"/>
    <w:rsid w:val="00446B85"/>
    <w:rsid w:val="004519A9"/>
    <w:rsid w:val="00453FF6"/>
    <w:rsid w:val="004555A7"/>
    <w:rsid w:val="00456857"/>
    <w:rsid w:val="0046262F"/>
    <w:rsid w:val="004678FC"/>
    <w:rsid w:val="00474439"/>
    <w:rsid w:val="00482F6B"/>
    <w:rsid w:val="004840C9"/>
    <w:rsid w:val="004A062B"/>
    <w:rsid w:val="004A0D03"/>
    <w:rsid w:val="004A5EA1"/>
    <w:rsid w:val="004A676F"/>
    <w:rsid w:val="004A754B"/>
    <w:rsid w:val="004B0FEC"/>
    <w:rsid w:val="004B752E"/>
    <w:rsid w:val="004C377A"/>
    <w:rsid w:val="004C3C81"/>
    <w:rsid w:val="004C62AB"/>
    <w:rsid w:val="004C6970"/>
    <w:rsid w:val="004C7D66"/>
    <w:rsid w:val="004D0FC1"/>
    <w:rsid w:val="004D4E4F"/>
    <w:rsid w:val="004D5A7C"/>
    <w:rsid w:val="004E487E"/>
    <w:rsid w:val="004E7CE8"/>
    <w:rsid w:val="004F40B6"/>
    <w:rsid w:val="004F6EED"/>
    <w:rsid w:val="00503730"/>
    <w:rsid w:val="005040A2"/>
    <w:rsid w:val="00510F18"/>
    <w:rsid w:val="005117D3"/>
    <w:rsid w:val="00513904"/>
    <w:rsid w:val="00522E6F"/>
    <w:rsid w:val="005242F9"/>
    <w:rsid w:val="005308E8"/>
    <w:rsid w:val="00531095"/>
    <w:rsid w:val="005312F0"/>
    <w:rsid w:val="00534742"/>
    <w:rsid w:val="005350B8"/>
    <w:rsid w:val="0053527D"/>
    <w:rsid w:val="00535E40"/>
    <w:rsid w:val="0053746D"/>
    <w:rsid w:val="0053769E"/>
    <w:rsid w:val="00541634"/>
    <w:rsid w:val="0054164A"/>
    <w:rsid w:val="005420B8"/>
    <w:rsid w:val="0055159C"/>
    <w:rsid w:val="00555EE5"/>
    <w:rsid w:val="005565E7"/>
    <w:rsid w:val="00563D85"/>
    <w:rsid w:val="005732E6"/>
    <w:rsid w:val="00573AD3"/>
    <w:rsid w:val="005900D6"/>
    <w:rsid w:val="00590761"/>
    <w:rsid w:val="00593B24"/>
    <w:rsid w:val="00596375"/>
    <w:rsid w:val="00597917"/>
    <w:rsid w:val="005A39B8"/>
    <w:rsid w:val="005B1D7D"/>
    <w:rsid w:val="005B3C69"/>
    <w:rsid w:val="005B6ACE"/>
    <w:rsid w:val="005C5DA5"/>
    <w:rsid w:val="005C6256"/>
    <w:rsid w:val="005C76EF"/>
    <w:rsid w:val="005D38A5"/>
    <w:rsid w:val="005D47C9"/>
    <w:rsid w:val="005D5570"/>
    <w:rsid w:val="005D6874"/>
    <w:rsid w:val="005E187D"/>
    <w:rsid w:val="005E2182"/>
    <w:rsid w:val="005E6352"/>
    <w:rsid w:val="005E6667"/>
    <w:rsid w:val="005F6049"/>
    <w:rsid w:val="00601BF1"/>
    <w:rsid w:val="00602CB7"/>
    <w:rsid w:val="006032D2"/>
    <w:rsid w:val="006045D3"/>
    <w:rsid w:val="00611C3B"/>
    <w:rsid w:val="00617CD8"/>
    <w:rsid w:val="00621D77"/>
    <w:rsid w:val="00623A23"/>
    <w:rsid w:val="006306CE"/>
    <w:rsid w:val="00641A66"/>
    <w:rsid w:val="00643D88"/>
    <w:rsid w:val="00644718"/>
    <w:rsid w:val="00645784"/>
    <w:rsid w:val="00651862"/>
    <w:rsid w:val="00657D76"/>
    <w:rsid w:val="00661F2F"/>
    <w:rsid w:val="006626B0"/>
    <w:rsid w:val="00665682"/>
    <w:rsid w:val="00666FCF"/>
    <w:rsid w:val="00667CA7"/>
    <w:rsid w:val="00673D15"/>
    <w:rsid w:val="00685320"/>
    <w:rsid w:val="00685656"/>
    <w:rsid w:val="00692089"/>
    <w:rsid w:val="006A2F4D"/>
    <w:rsid w:val="006B4CF9"/>
    <w:rsid w:val="006C1EA7"/>
    <w:rsid w:val="006C434E"/>
    <w:rsid w:val="006C4DBD"/>
    <w:rsid w:val="006C75C6"/>
    <w:rsid w:val="006C75FE"/>
    <w:rsid w:val="006D11F1"/>
    <w:rsid w:val="006D13D0"/>
    <w:rsid w:val="006D2A52"/>
    <w:rsid w:val="006D35D2"/>
    <w:rsid w:val="006D62D2"/>
    <w:rsid w:val="006E60DD"/>
    <w:rsid w:val="006E6932"/>
    <w:rsid w:val="006F75A2"/>
    <w:rsid w:val="00703A79"/>
    <w:rsid w:val="00705185"/>
    <w:rsid w:val="00707D06"/>
    <w:rsid w:val="007106D4"/>
    <w:rsid w:val="00713C73"/>
    <w:rsid w:val="00715339"/>
    <w:rsid w:val="007227FD"/>
    <w:rsid w:val="00730BEF"/>
    <w:rsid w:val="00731B42"/>
    <w:rsid w:val="00732580"/>
    <w:rsid w:val="00733A31"/>
    <w:rsid w:val="007351B4"/>
    <w:rsid w:val="007452BA"/>
    <w:rsid w:val="0074593F"/>
    <w:rsid w:val="00753CB0"/>
    <w:rsid w:val="00765994"/>
    <w:rsid w:val="007706CF"/>
    <w:rsid w:val="00773A39"/>
    <w:rsid w:val="00774299"/>
    <w:rsid w:val="007753F2"/>
    <w:rsid w:val="00775BA4"/>
    <w:rsid w:val="007777E5"/>
    <w:rsid w:val="00781AC8"/>
    <w:rsid w:val="007846B6"/>
    <w:rsid w:val="00784F7A"/>
    <w:rsid w:val="00786AA2"/>
    <w:rsid w:val="00790F1B"/>
    <w:rsid w:val="007956F0"/>
    <w:rsid w:val="00796E2B"/>
    <w:rsid w:val="0079710E"/>
    <w:rsid w:val="007A04A4"/>
    <w:rsid w:val="007A1717"/>
    <w:rsid w:val="007A2C97"/>
    <w:rsid w:val="007A3A3E"/>
    <w:rsid w:val="007A61C8"/>
    <w:rsid w:val="007C17D0"/>
    <w:rsid w:val="007C3906"/>
    <w:rsid w:val="007C7535"/>
    <w:rsid w:val="007D1D9D"/>
    <w:rsid w:val="007D62D3"/>
    <w:rsid w:val="007D64E7"/>
    <w:rsid w:val="007E1D57"/>
    <w:rsid w:val="007E47C3"/>
    <w:rsid w:val="007E615D"/>
    <w:rsid w:val="008010BB"/>
    <w:rsid w:val="00802A0A"/>
    <w:rsid w:val="0081102B"/>
    <w:rsid w:val="008151E1"/>
    <w:rsid w:val="008262EE"/>
    <w:rsid w:val="00826317"/>
    <w:rsid w:val="00835A1A"/>
    <w:rsid w:val="00841D86"/>
    <w:rsid w:val="00845020"/>
    <w:rsid w:val="008550A0"/>
    <w:rsid w:val="00866407"/>
    <w:rsid w:val="00874BB6"/>
    <w:rsid w:val="00875BDA"/>
    <w:rsid w:val="008769FE"/>
    <w:rsid w:val="00877F1C"/>
    <w:rsid w:val="008935A5"/>
    <w:rsid w:val="00894E4F"/>
    <w:rsid w:val="008956BB"/>
    <w:rsid w:val="008959C4"/>
    <w:rsid w:val="0089674B"/>
    <w:rsid w:val="00897BE5"/>
    <w:rsid w:val="008A4F43"/>
    <w:rsid w:val="008B20C2"/>
    <w:rsid w:val="008B2813"/>
    <w:rsid w:val="008B71AB"/>
    <w:rsid w:val="008B7F0D"/>
    <w:rsid w:val="008C0DA0"/>
    <w:rsid w:val="008D492E"/>
    <w:rsid w:val="008D4976"/>
    <w:rsid w:val="008F2297"/>
    <w:rsid w:val="009025EC"/>
    <w:rsid w:val="009028D2"/>
    <w:rsid w:val="0090456B"/>
    <w:rsid w:val="00913459"/>
    <w:rsid w:val="0092057B"/>
    <w:rsid w:val="0092567A"/>
    <w:rsid w:val="009343B8"/>
    <w:rsid w:val="00934A4F"/>
    <w:rsid w:val="0093515F"/>
    <w:rsid w:val="00942212"/>
    <w:rsid w:val="009433FD"/>
    <w:rsid w:val="009448ED"/>
    <w:rsid w:val="0094594E"/>
    <w:rsid w:val="009501A2"/>
    <w:rsid w:val="009610F3"/>
    <w:rsid w:val="00963AC9"/>
    <w:rsid w:val="009661F3"/>
    <w:rsid w:val="00971710"/>
    <w:rsid w:val="00973BEB"/>
    <w:rsid w:val="0098451F"/>
    <w:rsid w:val="009A4940"/>
    <w:rsid w:val="009B292D"/>
    <w:rsid w:val="009B427F"/>
    <w:rsid w:val="009C1FC4"/>
    <w:rsid w:val="009C4FE4"/>
    <w:rsid w:val="009C79D8"/>
    <w:rsid w:val="009D1847"/>
    <w:rsid w:val="009E0FC0"/>
    <w:rsid w:val="009E2767"/>
    <w:rsid w:val="009E6946"/>
    <w:rsid w:val="009F44DD"/>
    <w:rsid w:val="00A01D02"/>
    <w:rsid w:val="00A037D9"/>
    <w:rsid w:val="00A05F8E"/>
    <w:rsid w:val="00A12E70"/>
    <w:rsid w:val="00A12E77"/>
    <w:rsid w:val="00A13722"/>
    <w:rsid w:val="00A20BEC"/>
    <w:rsid w:val="00A24303"/>
    <w:rsid w:val="00A261E2"/>
    <w:rsid w:val="00A337F7"/>
    <w:rsid w:val="00A37294"/>
    <w:rsid w:val="00A41BDB"/>
    <w:rsid w:val="00A4414D"/>
    <w:rsid w:val="00A4761E"/>
    <w:rsid w:val="00A508E6"/>
    <w:rsid w:val="00A62379"/>
    <w:rsid w:val="00A6273A"/>
    <w:rsid w:val="00A63498"/>
    <w:rsid w:val="00A72C2C"/>
    <w:rsid w:val="00A74E39"/>
    <w:rsid w:val="00A9069B"/>
    <w:rsid w:val="00A930FF"/>
    <w:rsid w:val="00A93B4D"/>
    <w:rsid w:val="00A94766"/>
    <w:rsid w:val="00A94A96"/>
    <w:rsid w:val="00A95921"/>
    <w:rsid w:val="00A9751E"/>
    <w:rsid w:val="00AA1DA5"/>
    <w:rsid w:val="00AA45E6"/>
    <w:rsid w:val="00AA6210"/>
    <w:rsid w:val="00AA664F"/>
    <w:rsid w:val="00AB1832"/>
    <w:rsid w:val="00AB422B"/>
    <w:rsid w:val="00AB589D"/>
    <w:rsid w:val="00AB67AE"/>
    <w:rsid w:val="00AC4789"/>
    <w:rsid w:val="00AC4D62"/>
    <w:rsid w:val="00AC76F4"/>
    <w:rsid w:val="00AD00B5"/>
    <w:rsid w:val="00AD7DD0"/>
    <w:rsid w:val="00AE0B21"/>
    <w:rsid w:val="00AE2F8A"/>
    <w:rsid w:val="00AF3272"/>
    <w:rsid w:val="00B06B02"/>
    <w:rsid w:val="00B14A77"/>
    <w:rsid w:val="00B161EA"/>
    <w:rsid w:val="00B235E3"/>
    <w:rsid w:val="00B40928"/>
    <w:rsid w:val="00B4760C"/>
    <w:rsid w:val="00B53716"/>
    <w:rsid w:val="00B57561"/>
    <w:rsid w:val="00B618BF"/>
    <w:rsid w:val="00B62A99"/>
    <w:rsid w:val="00B67B21"/>
    <w:rsid w:val="00B7234D"/>
    <w:rsid w:val="00B73F58"/>
    <w:rsid w:val="00B74B50"/>
    <w:rsid w:val="00B851DE"/>
    <w:rsid w:val="00B95032"/>
    <w:rsid w:val="00B9591D"/>
    <w:rsid w:val="00B97758"/>
    <w:rsid w:val="00BA2E8F"/>
    <w:rsid w:val="00BA577B"/>
    <w:rsid w:val="00BB25BC"/>
    <w:rsid w:val="00BB7ACC"/>
    <w:rsid w:val="00BC1B74"/>
    <w:rsid w:val="00BD0F2A"/>
    <w:rsid w:val="00BD265C"/>
    <w:rsid w:val="00BD6757"/>
    <w:rsid w:val="00BE04E9"/>
    <w:rsid w:val="00BE2122"/>
    <w:rsid w:val="00BE4E69"/>
    <w:rsid w:val="00BE5447"/>
    <w:rsid w:val="00BF30DA"/>
    <w:rsid w:val="00BF4EC2"/>
    <w:rsid w:val="00BF7E89"/>
    <w:rsid w:val="00C006FC"/>
    <w:rsid w:val="00C20FA3"/>
    <w:rsid w:val="00C21C13"/>
    <w:rsid w:val="00C27468"/>
    <w:rsid w:val="00C40C3F"/>
    <w:rsid w:val="00C418A0"/>
    <w:rsid w:val="00C41AF6"/>
    <w:rsid w:val="00C55375"/>
    <w:rsid w:val="00C75125"/>
    <w:rsid w:val="00C87865"/>
    <w:rsid w:val="00C9183C"/>
    <w:rsid w:val="00C950CC"/>
    <w:rsid w:val="00CA0EC2"/>
    <w:rsid w:val="00CA227E"/>
    <w:rsid w:val="00CA26AB"/>
    <w:rsid w:val="00CA322B"/>
    <w:rsid w:val="00CB5CD6"/>
    <w:rsid w:val="00CC0114"/>
    <w:rsid w:val="00CC1555"/>
    <w:rsid w:val="00CC31B9"/>
    <w:rsid w:val="00CC3FFC"/>
    <w:rsid w:val="00CC6EDF"/>
    <w:rsid w:val="00CD078F"/>
    <w:rsid w:val="00CD1B77"/>
    <w:rsid w:val="00CE3411"/>
    <w:rsid w:val="00CE5B29"/>
    <w:rsid w:val="00CE63D2"/>
    <w:rsid w:val="00CF090C"/>
    <w:rsid w:val="00CF3B35"/>
    <w:rsid w:val="00CF3F48"/>
    <w:rsid w:val="00CF4964"/>
    <w:rsid w:val="00CF510E"/>
    <w:rsid w:val="00CF5A11"/>
    <w:rsid w:val="00D00A1E"/>
    <w:rsid w:val="00D012EA"/>
    <w:rsid w:val="00D0261F"/>
    <w:rsid w:val="00D04D6A"/>
    <w:rsid w:val="00D052E7"/>
    <w:rsid w:val="00D054C0"/>
    <w:rsid w:val="00D05854"/>
    <w:rsid w:val="00D12C99"/>
    <w:rsid w:val="00D13BEF"/>
    <w:rsid w:val="00D14C93"/>
    <w:rsid w:val="00D16E2D"/>
    <w:rsid w:val="00D17440"/>
    <w:rsid w:val="00D20A2C"/>
    <w:rsid w:val="00D20A56"/>
    <w:rsid w:val="00D33336"/>
    <w:rsid w:val="00D333A4"/>
    <w:rsid w:val="00D340D5"/>
    <w:rsid w:val="00D34610"/>
    <w:rsid w:val="00D36615"/>
    <w:rsid w:val="00D40296"/>
    <w:rsid w:val="00D465B3"/>
    <w:rsid w:val="00D50996"/>
    <w:rsid w:val="00D51229"/>
    <w:rsid w:val="00D52F8F"/>
    <w:rsid w:val="00D53391"/>
    <w:rsid w:val="00D535E3"/>
    <w:rsid w:val="00D565AA"/>
    <w:rsid w:val="00D643FF"/>
    <w:rsid w:val="00D717D3"/>
    <w:rsid w:val="00D71FD4"/>
    <w:rsid w:val="00D74C0D"/>
    <w:rsid w:val="00D84127"/>
    <w:rsid w:val="00D859F8"/>
    <w:rsid w:val="00D92186"/>
    <w:rsid w:val="00D97A79"/>
    <w:rsid w:val="00DA3C61"/>
    <w:rsid w:val="00DA5896"/>
    <w:rsid w:val="00DA6816"/>
    <w:rsid w:val="00DA77AD"/>
    <w:rsid w:val="00DA78E1"/>
    <w:rsid w:val="00DB1162"/>
    <w:rsid w:val="00DB38A9"/>
    <w:rsid w:val="00DB7190"/>
    <w:rsid w:val="00DC00EA"/>
    <w:rsid w:val="00DC0D87"/>
    <w:rsid w:val="00DC211A"/>
    <w:rsid w:val="00DC34A5"/>
    <w:rsid w:val="00DC43A0"/>
    <w:rsid w:val="00DD0231"/>
    <w:rsid w:val="00DD0F64"/>
    <w:rsid w:val="00DD613D"/>
    <w:rsid w:val="00DE17BA"/>
    <w:rsid w:val="00DE1CB2"/>
    <w:rsid w:val="00DE4A37"/>
    <w:rsid w:val="00DE5B79"/>
    <w:rsid w:val="00DF2DD4"/>
    <w:rsid w:val="00DF5B31"/>
    <w:rsid w:val="00DF7596"/>
    <w:rsid w:val="00E005D6"/>
    <w:rsid w:val="00E0330F"/>
    <w:rsid w:val="00E057BF"/>
    <w:rsid w:val="00E16217"/>
    <w:rsid w:val="00E21E5C"/>
    <w:rsid w:val="00E23B83"/>
    <w:rsid w:val="00E3043A"/>
    <w:rsid w:val="00E32F93"/>
    <w:rsid w:val="00E402D4"/>
    <w:rsid w:val="00E44835"/>
    <w:rsid w:val="00E468A5"/>
    <w:rsid w:val="00E506A1"/>
    <w:rsid w:val="00E53F0C"/>
    <w:rsid w:val="00E62CE4"/>
    <w:rsid w:val="00E63754"/>
    <w:rsid w:val="00E66A6F"/>
    <w:rsid w:val="00E70508"/>
    <w:rsid w:val="00E70836"/>
    <w:rsid w:val="00E72D4F"/>
    <w:rsid w:val="00E74E77"/>
    <w:rsid w:val="00E775E2"/>
    <w:rsid w:val="00E801F1"/>
    <w:rsid w:val="00E83EC7"/>
    <w:rsid w:val="00E86DAA"/>
    <w:rsid w:val="00EA00F7"/>
    <w:rsid w:val="00EA024A"/>
    <w:rsid w:val="00EA3E1D"/>
    <w:rsid w:val="00EA47CB"/>
    <w:rsid w:val="00EA7647"/>
    <w:rsid w:val="00EB2844"/>
    <w:rsid w:val="00EB29F9"/>
    <w:rsid w:val="00EC26F8"/>
    <w:rsid w:val="00EC29F5"/>
    <w:rsid w:val="00EC3DD9"/>
    <w:rsid w:val="00EC51B4"/>
    <w:rsid w:val="00EC704C"/>
    <w:rsid w:val="00ED191D"/>
    <w:rsid w:val="00ED19B4"/>
    <w:rsid w:val="00ED48CF"/>
    <w:rsid w:val="00ED72AA"/>
    <w:rsid w:val="00EE191F"/>
    <w:rsid w:val="00EE37EC"/>
    <w:rsid w:val="00EE4C78"/>
    <w:rsid w:val="00EE55EA"/>
    <w:rsid w:val="00EF2C03"/>
    <w:rsid w:val="00EF6DDB"/>
    <w:rsid w:val="00F01F22"/>
    <w:rsid w:val="00F0360C"/>
    <w:rsid w:val="00F0420A"/>
    <w:rsid w:val="00F043D2"/>
    <w:rsid w:val="00F049C3"/>
    <w:rsid w:val="00F063D6"/>
    <w:rsid w:val="00F07A57"/>
    <w:rsid w:val="00F14DAD"/>
    <w:rsid w:val="00F2061E"/>
    <w:rsid w:val="00F20781"/>
    <w:rsid w:val="00F21D47"/>
    <w:rsid w:val="00F2336F"/>
    <w:rsid w:val="00F411E4"/>
    <w:rsid w:val="00F440E5"/>
    <w:rsid w:val="00F44A07"/>
    <w:rsid w:val="00F5019B"/>
    <w:rsid w:val="00F53045"/>
    <w:rsid w:val="00F63F9E"/>
    <w:rsid w:val="00F7517C"/>
    <w:rsid w:val="00F85A8A"/>
    <w:rsid w:val="00F85CBC"/>
    <w:rsid w:val="00F85D4D"/>
    <w:rsid w:val="00F86721"/>
    <w:rsid w:val="00F92793"/>
    <w:rsid w:val="00F95981"/>
    <w:rsid w:val="00FA5873"/>
    <w:rsid w:val="00FA767F"/>
    <w:rsid w:val="00FB4BE0"/>
    <w:rsid w:val="00FC0CA2"/>
    <w:rsid w:val="00FC1010"/>
    <w:rsid w:val="00FC5202"/>
    <w:rsid w:val="00FD349F"/>
    <w:rsid w:val="00FF057D"/>
    <w:rsid w:val="00FF434D"/>
    <w:rsid w:val="00FF546C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CE231C"/>
  <w15:docId w15:val="{0CA74738-527F-4E12-895B-FE18BD18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64E7"/>
    <w:rPr>
      <w:sz w:val="24"/>
      <w:szCs w:val="24"/>
    </w:rPr>
  </w:style>
  <w:style w:type="paragraph" w:styleId="Titolo1">
    <w:name w:val="heading 1"/>
    <w:basedOn w:val="Normale"/>
    <w:next w:val="Normale"/>
    <w:qFormat/>
    <w:rsid w:val="007D64E7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7D64E7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7D64E7"/>
    <w:pPr>
      <w:keepNext/>
      <w:jc w:val="both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7D64E7"/>
    <w:pPr>
      <w:keepNext/>
      <w:jc w:val="right"/>
      <w:outlineLvl w:val="3"/>
    </w:pPr>
    <w:rPr>
      <w:i/>
      <w:iCs/>
      <w:u w:val="single"/>
    </w:rPr>
  </w:style>
  <w:style w:type="paragraph" w:styleId="Titolo5">
    <w:name w:val="heading 5"/>
    <w:basedOn w:val="Normale"/>
    <w:next w:val="Normale"/>
    <w:qFormat/>
    <w:rsid w:val="007D64E7"/>
    <w:pPr>
      <w:keepNext/>
      <w:jc w:val="center"/>
      <w:outlineLvl w:val="4"/>
    </w:pPr>
    <w:rPr>
      <w:b/>
      <w:bCs/>
      <w:sz w:val="20"/>
      <w:u w:val="single"/>
    </w:rPr>
  </w:style>
  <w:style w:type="paragraph" w:styleId="Titolo6">
    <w:name w:val="heading 6"/>
    <w:basedOn w:val="Normale"/>
    <w:next w:val="Normale"/>
    <w:qFormat/>
    <w:rsid w:val="007D64E7"/>
    <w:pPr>
      <w:keepNext/>
      <w:jc w:val="center"/>
      <w:outlineLvl w:val="5"/>
    </w:pPr>
    <w:rPr>
      <w:sz w:val="36"/>
    </w:rPr>
  </w:style>
  <w:style w:type="paragraph" w:styleId="Titolo7">
    <w:name w:val="heading 7"/>
    <w:basedOn w:val="Normale"/>
    <w:next w:val="Normale"/>
    <w:qFormat/>
    <w:rsid w:val="007D64E7"/>
    <w:pPr>
      <w:keepNext/>
      <w:jc w:val="center"/>
      <w:outlineLvl w:val="6"/>
    </w:pPr>
    <w:rPr>
      <w:i/>
      <w:iCs/>
    </w:rPr>
  </w:style>
  <w:style w:type="paragraph" w:styleId="Titolo8">
    <w:name w:val="heading 8"/>
    <w:basedOn w:val="Normale"/>
    <w:next w:val="Normale"/>
    <w:qFormat/>
    <w:rsid w:val="007D64E7"/>
    <w:pPr>
      <w:keepNext/>
      <w:jc w:val="center"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7D64E7"/>
    <w:pPr>
      <w:keepNext/>
      <w:jc w:val="both"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R1">
    <w:name w:val="FR1"/>
    <w:rsid w:val="007D64E7"/>
    <w:pPr>
      <w:widowControl w:val="0"/>
      <w:autoSpaceDE w:val="0"/>
      <w:autoSpaceDN w:val="0"/>
      <w:adjustRightInd w:val="0"/>
      <w:ind w:left="120"/>
      <w:jc w:val="center"/>
    </w:pPr>
    <w:rPr>
      <w:b/>
      <w:bCs/>
      <w:sz w:val="28"/>
      <w:szCs w:val="28"/>
    </w:rPr>
  </w:style>
  <w:style w:type="paragraph" w:styleId="Pidipagina">
    <w:name w:val="footer"/>
    <w:basedOn w:val="Normale"/>
    <w:link w:val="PidipaginaCarattere"/>
    <w:uiPriority w:val="99"/>
    <w:rsid w:val="007D64E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D64E7"/>
  </w:style>
  <w:style w:type="paragraph" w:styleId="Corpotesto">
    <w:name w:val="Body Text"/>
    <w:basedOn w:val="Normale"/>
    <w:rsid w:val="007D64E7"/>
    <w:pPr>
      <w:jc w:val="both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rsid w:val="007D64E7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7D64E7"/>
    <w:pPr>
      <w:shd w:val="pct10" w:color="auto" w:fill="FFFFFF"/>
      <w:jc w:val="center"/>
    </w:pPr>
    <w:rPr>
      <w:b/>
      <w:sz w:val="36"/>
    </w:rPr>
  </w:style>
  <w:style w:type="character" w:styleId="Collegamentoipertestuale">
    <w:name w:val="Hyperlink"/>
    <w:basedOn w:val="Carpredefinitoparagrafo"/>
    <w:rsid w:val="007D64E7"/>
    <w:rPr>
      <w:color w:val="0000FF"/>
      <w:u w:val="single"/>
    </w:rPr>
  </w:style>
  <w:style w:type="character" w:styleId="Collegamentovisitato">
    <w:name w:val="FollowedHyperlink"/>
    <w:basedOn w:val="Carpredefinitoparagrafo"/>
    <w:rsid w:val="007D64E7"/>
    <w:rPr>
      <w:color w:val="800080"/>
      <w:u w:val="single"/>
    </w:rPr>
  </w:style>
  <w:style w:type="paragraph" w:styleId="Corpodeltesto2">
    <w:name w:val="Body Text 2"/>
    <w:basedOn w:val="Normale"/>
    <w:rsid w:val="007D64E7"/>
    <w:pPr>
      <w:jc w:val="both"/>
    </w:pPr>
  </w:style>
  <w:style w:type="paragraph" w:styleId="Rientrocorpodeltesto">
    <w:name w:val="Body Text Indent"/>
    <w:basedOn w:val="Normale"/>
    <w:rsid w:val="007D64E7"/>
    <w:pPr>
      <w:spacing w:line="360" w:lineRule="auto"/>
      <w:ind w:left="360"/>
      <w:jc w:val="both"/>
    </w:pPr>
    <w:rPr>
      <w:sz w:val="28"/>
    </w:rPr>
  </w:style>
  <w:style w:type="paragraph" w:styleId="Corpodeltesto3">
    <w:name w:val="Body Text 3"/>
    <w:basedOn w:val="Normale"/>
    <w:rsid w:val="007D64E7"/>
    <w:pPr>
      <w:ind w:right="-286"/>
      <w:jc w:val="both"/>
    </w:pPr>
    <w:rPr>
      <w:sz w:val="28"/>
    </w:rPr>
  </w:style>
  <w:style w:type="paragraph" w:styleId="Rientrocorpodeltesto2">
    <w:name w:val="Body Text Indent 2"/>
    <w:basedOn w:val="Normale"/>
    <w:rsid w:val="007D64E7"/>
    <w:pPr>
      <w:ind w:right="-286" w:firstLine="360"/>
      <w:jc w:val="both"/>
    </w:pPr>
    <w:rPr>
      <w:sz w:val="28"/>
    </w:rPr>
  </w:style>
  <w:style w:type="paragraph" w:styleId="Testofumetto">
    <w:name w:val="Balloon Text"/>
    <w:basedOn w:val="Normale"/>
    <w:semiHidden/>
    <w:rsid w:val="005C76EF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semiHidden/>
    <w:rsid w:val="009661F3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9661F3"/>
    <w:rPr>
      <w:vertAlign w:val="superscript"/>
    </w:rPr>
  </w:style>
  <w:style w:type="paragraph" w:styleId="NormaleWeb">
    <w:name w:val="Normal (Web)"/>
    <w:basedOn w:val="Normale"/>
    <w:uiPriority w:val="99"/>
    <w:rsid w:val="00102E18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43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2C03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Corpodeltesto">
    <w:name w:val="Corpo del testo_"/>
    <w:basedOn w:val="Carpredefinitoparagrafo"/>
    <w:link w:val="Corpodeltesto30"/>
    <w:rsid w:val="007753F2"/>
    <w:rPr>
      <w:sz w:val="27"/>
      <w:szCs w:val="27"/>
      <w:shd w:val="clear" w:color="auto" w:fill="FFFFFF"/>
    </w:rPr>
  </w:style>
  <w:style w:type="paragraph" w:customStyle="1" w:styleId="Corpodeltesto30">
    <w:name w:val="Corpo del testo3"/>
    <w:basedOn w:val="Normale"/>
    <w:link w:val="Corpodeltesto"/>
    <w:rsid w:val="007753F2"/>
    <w:pPr>
      <w:shd w:val="clear" w:color="auto" w:fill="FFFFFF"/>
      <w:spacing w:line="346" w:lineRule="exact"/>
    </w:pPr>
    <w:rPr>
      <w:sz w:val="27"/>
      <w:szCs w:val="27"/>
    </w:rPr>
  </w:style>
  <w:style w:type="character" w:customStyle="1" w:styleId="Corpodeltesto20">
    <w:name w:val="Corpo del testo2"/>
    <w:basedOn w:val="Corpodeltesto"/>
    <w:rsid w:val="007753F2"/>
    <w:rPr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Corpodeltesto1">
    <w:name w:val="Corpo del testo1"/>
    <w:basedOn w:val="Corpodeltesto"/>
    <w:rsid w:val="007753F2"/>
    <w:rPr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Notaapidipagina">
    <w:name w:val="Nota a piè di pagina_"/>
    <w:basedOn w:val="Carpredefinitoparagrafo"/>
    <w:link w:val="Notaapidipagina0"/>
    <w:locked/>
    <w:rsid w:val="00B40928"/>
    <w:rPr>
      <w:rFonts w:ascii="Franklin Gothic Medium" w:eastAsia="Franklin Gothic Medium" w:hAnsi="Franklin Gothic Medium" w:cs="Franklin Gothic Medium"/>
      <w:sz w:val="18"/>
      <w:szCs w:val="18"/>
      <w:shd w:val="clear" w:color="auto" w:fill="FFFFFF"/>
    </w:rPr>
  </w:style>
  <w:style w:type="paragraph" w:customStyle="1" w:styleId="Notaapidipagina0">
    <w:name w:val="Nota a piè di pagina"/>
    <w:basedOn w:val="Normale"/>
    <w:link w:val="Notaapidipagina"/>
    <w:rsid w:val="00B40928"/>
    <w:pPr>
      <w:shd w:val="clear" w:color="auto" w:fill="FFFFFF"/>
      <w:spacing w:line="230" w:lineRule="exact"/>
    </w:pPr>
    <w:rPr>
      <w:rFonts w:ascii="Franklin Gothic Medium" w:eastAsia="Franklin Gothic Medium" w:hAnsi="Franklin Gothic Medium" w:cs="Franklin Gothic Medium"/>
      <w:sz w:val="18"/>
      <w:szCs w:val="18"/>
    </w:rPr>
  </w:style>
  <w:style w:type="character" w:customStyle="1" w:styleId="Didascaliaimmagine">
    <w:name w:val="Didascalia immagine_"/>
    <w:basedOn w:val="Carpredefinitoparagrafo"/>
    <w:link w:val="Didascaliaimmagine0"/>
    <w:locked/>
    <w:rsid w:val="00B40928"/>
    <w:rPr>
      <w:rFonts w:ascii="Palatino Linotype" w:eastAsia="Palatino Linotype" w:hAnsi="Palatino Linotype" w:cs="Palatino Linotype"/>
      <w:spacing w:val="-60"/>
      <w:sz w:val="57"/>
      <w:szCs w:val="57"/>
      <w:shd w:val="clear" w:color="auto" w:fill="FFFFFF"/>
    </w:rPr>
  </w:style>
  <w:style w:type="paragraph" w:customStyle="1" w:styleId="Didascaliaimmagine0">
    <w:name w:val="Didascalia immagine"/>
    <w:basedOn w:val="Normale"/>
    <w:link w:val="Didascaliaimmagine"/>
    <w:rsid w:val="00B40928"/>
    <w:pPr>
      <w:shd w:val="clear" w:color="auto" w:fill="FFFFFF"/>
      <w:spacing w:line="0" w:lineRule="atLeast"/>
    </w:pPr>
    <w:rPr>
      <w:rFonts w:ascii="Palatino Linotype" w:eastAsia="Palatino Linotype" w:hAnsi="Palatino Linotype" w:cs="Palatino Linotype"/>
      <w:spacing w:val="-60"/>
      <w:sz w:val="57"/>
      <w:szCs w:val="57"/>
    </w:rPr>
  </w:style>
  <w:style w:type="character" w:customStyle="1" w:styleId="Corpodeltesto6">
    <w:name w:val="Corpo del testo (6)_"/>
    <w:basedOn w:val="Carpredefinitoparagrafo"/>
    <w:link w:val="Corpodeltesto60"/>
    <w:locked/>
    <w:rsid w:val="00B40928"/>
    <w:rPr>
      <w:rFonts w:ascii="Palatino Linotype" w:eastAsia="Palatino Linotype" w:hAnsi="Palatino Linotype" w:cs="Palatino Linotype"/>
      <w:sz w:val="14"/>
      <w:szCs w:val="14"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B40928"/>
    <w:pPr>
      <w:shd w:val="clear" w:color="auto" w:fill="FFFFFF"/>
      <w:spacing w:line="206" w:lineRule="exact"/>
    </w:pPr>
    <w:rPr>
      <w:rFonts w:ascii="Palatino Linotype" w:eastAsia="Palatino Linotype" w:hAnsi="Palatino Linotype" w:cs="Palatino Linotype"/>
      <w:sz w:val="14"/>
      <w:szCs w:val="14"/>
    </w:rPr>
  </w:style>
  <w:style w:type="character" w:customStyle="1" w:styleId="Corpodeltesto7">
    <w:name w:val="Corpo del testo (7)_"/>
    <w:basedOn w:val="Carpredefinitoparagrafo"/>
    <w:link w:val="Corpodeltesto70"/>
    <w:locked/>
    <w:rsid w:val="00B40928"/>
    <w:rPr>
      <w:rFonts w:ascii="Franklin Gothic Medium" w:eastAsia="Franklin Gothic Medium" w:hAnsi="Franklin Gothic Medium" w:cs="Franklin Gothic Medium"/>
      <w:sz w:val="22"/>
      <w:szCs w:val="22"/>
      <w:shd w:val="clear" w:color="auto" w:fill="FFFFFF"/>
    </w:rPr>
  </w:style>
  <w:style w:type="paragraph" w:customStyle="1" w:styleId="Corpodeltesto70">
    <w:name w:val="Corpo del testo (7)"/>
    <w:basedOn w:val="Normale"/>
    <w:link w:val="Corpodeltesto7"/>
    <w:rsid w:val="00B40928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2"/>
      <w:szCs w:val="22"/>
    </w:rPr>
  </w:style>
  <w:style w:type="character" w:customStyle="1" w:styleId="Corpodeltesto8">
    <w:name w:val="Corpo del testo (8)_"/>
    <w:basedOn w:val="Carpredefinitoparagrafo"/>
    <w:link w:val="Corpodeltesto80"/>
    <w:locked/>
    <w:rsid w:val="00B40928"/>
    <w:rPr>
      <w:rFonts w:ascii="FrankRuehl" w:eastAsia="FrankRuehl" w:hAnsi="FrankRuehl" w:cs="FrankRuehl"/>
      <w:spacing w:val="-10"/>
      <w:sz w:val="23"/>
      <w:szCs w:val="23"/>
      <w:shd w:val="clear" w:color="auto" w:fill="FFFFFF"/>
    </w:rPr>
  </w:style>
  <w:style w:type="paragraph" w:customStyle="1" w:styleId="Corpodeltesto80">
    <w:name w:val="Corpo del testo (8)"/>
    <w:basedOn w:val="Normale"/>
    <w:link w:val="Corpodeltesto8"/>
    <w:rsid w:val="00B40928"/>
    <w:pPr>
      <w:shd w:val="clear" w:color="auto" w:fill="FFFFFF"/>
      <w:spacing w:line="0" w:lineRule="atLeast"/>
    </w:pPr>
    <w:rPr>
      <w:rFonts w:ascii="FrankRuehl" w:eastAsia="FrankRuehl" w:hAnsi="FrankRuehl" w:cs="FrankRuehl"/>
      <w:spacing w:val="-10"/>
      <w:sz w:val="23"/>
      <w:szCs w:val="23"/>
    </w:rPr>
  </w:style>
  <w:style w:type="character" w:customStyle="1" w:styleId="Corpodeltesto9">
    <w:name w:val="Corpo del testo (9)_"/>
    <w:basedOn w:val="Carpredefinitoparagrafo"/>
    <w:link w:val="Corpodeltesto90"/>
    <w:locked/>
    <w:rsid w:val="00B40928"/>
    <w:rPr>
      <w:rFonts w:ascii="Palatino Linotype" w:eastAsia="Palatino Linotype" w:hAnsi="Palatino Linotype" w:cs="Palatino Linotype"/>
      <w:sz w:val="16"/>
      <w:szCs w:val="16"/>
      <w:shd w:val="clear" w:color="auto" w:fill="FFFFFF"/>
    </w:rPr>
  </w:style>
  <w:style w:type="paragraph" w:customStyle="1" w:styleId="Corpodeltesto90">
    <w:name w:val="Corpo del testo (9)"/>
    <w:basedOn w:val="Normale"/>
    <w:link w:val="Corpodeltesto9"/>
    <w:rsid w:val="00B40928"/>
    <w:pPr>
      <w:shd w:val="clear" w:color="auto" w:fill="FFFFFF"/>
      <w:spacing w:line="0" w:lineRule="atLeast"/>
    </w:pPr>
    <w:rPr>
      <w:rFonts w:ascii="Palatino Linotype" w:eastAsia="Palatino Linotype" w:hAnsi="Palatino Linotype" w:cs="Palatino Linotype"/>
      <w:sz w:val="16"/>
      <w:szCs w:val="16"/>
    </w:rPr>
  </w:style>
  <w:style w:type="character" w:customStyle="1" w:styleId="Intestazione1">
    <w:name w:val="Intestazione #1_"/>
    <w:basedOn w:val="Carpredefinitoparagrafo"/>
    <w:link w:val="Intestazione10"/>
    <w:locked/>
    <w:rsid w:val="00B40928"/>
    <w:rPr>
      <w:rFonts w:ascii="Palatino Linotype" w:eastAsia="Palatino Linotype" w:hAnsi="Palatino Linotype" w:cs="Palatino Linotype"/>
      <w:sz w:val="28"/>
      <w:szCs w:val="28"/>
      <w:shd w:val="clear" w:color="auto" w:fill="FFFFFF"/>
    </w:rPr>
  </w:style>
  <w:style w:type="paragraph" w:customStyle="1" w:styleId="Intestazione10">
    <w:name w:val="Intestazione #1"/>
    <w:basedOn w:val="Normale"/>
    <w:link w:val="Intestazione1"/>
    <w:rsid w:val="00B40928"/>
    <w:pPr>
      <w:shd w:val="clear" w:color="auto" w:fill="FFFFFF"/>
      <w:spacing w:after="120" w:line="302" w:lineRule="exact"/>
      <w:ind w:hanging="1140"/>
      <w:outlineLvl w:val="0"/>
    </w:pPr>
    <w:rPr>
      <w:rFonts w:ascii="Palatino Linotype" w:eastAsia="Palatino Linotype" w:hAnsi="Palatino Linotype" w:cs="Palatino Linotype"/>
      <w:sz w:val="28"/>
      <w:szCs w:val="28"/>
    </w:rPr>
  </w:style>
  <w:style w:type="character" w:customStyle="1" w:styleId="Corpodeltesto4">
    <w:name w:val="Corpo del testo (4)_"/>
    <w:basedOn w:val="Carpredefinitoparagrafo"/>
    <w:link w:val="Corpodeltesto40"/>
    <w:locked/>
    <w:rsid w:val="00B40928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Corpodeltesto40">
    <w:name w:val="Corpo del testo (4)"/>
    <w:basedOn w:val="Normale"/>
    <w:link w:val="Corpodeltesto4"/>
    <w:rsid w:val="00B40928"/>
    <w:pPr>
      <w:shd w:val="clear" w:color="auto" w:fill="FFFFFF"/>
      <w:spacing w:before="120" w:after="120" w:line="0" w:lineRule="atLeast"/>
      <w:jc w:val="both"/>
    </w:pPr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Notaapidipagina8">
    <w:name w:val="Nota a piè di pagina + 8"/>
    <w:aliases w:val="5 pt,Corpo del testo (2) + 8"/>
    <w:basedOn w:val="Notaapidipagina"/>
    <w:rsid w:val="00B40928"/>
    <w:rPr>
      <w:rFonts w:ascii="Franklin Gothic Medium" w:eastAsia="Franklin Gothic Medium" w:hAnsi="Franklin Gothic Medium" w:cs="Franklin Gothic Medium"/>
      <w:sz w:val="17"/>
      <w:szCs w:val="17"/>
      <w:shd w:val="clear" w:color="auto" w:fill="FFFFFF"/>
    </w:rPr>
  </w:style>
  <w:style w:type="character" w:customStyle="1" w:styleId="Corpodeltesto5">
    <w:name w:val="Corpo del testo (5)"/>
    <w:basedOn w:val="Carpredefinitoparagrafo"/>
    <w:rsid w:val="00B40928"/>
    <w:rPr>
      <w:rFonts w:ascii="Tahoma" w:eastAsia="Tahoma" w:hAnsi="Tahoma" w:cs="Tahoma" w:hint="default"/>
      <w:b w:val="0"/>
      <w:bCs w:val="0"/>
      <w:i w:val="0"/>
      <w:iCs w:val="0"/>
      <w:smallCaps w:val="0"/>
      <w:strike w:val="0"/>
      <w:dstrike w:val="0"/>
      <w:color w:val="FFFFFF"/>
      <w:spacing w:val="0"/>
      <w:sz w:val="24"/>
      <w:szCs w:val="24"/>
      <w:u w:val="none"/>
      <w:effect w:val="none"/>
    </w:rPr>
  </w:style>
  <w:style w:type="character" w:customStyle="1" w:styleId="Intestazione110pt">
    <w:name w:val="Intestazione #1 + 10 pt"/>
    <w:aliases w:val="Non grassetto,Corsivo"/>
    <w:basedOn w:val="Intestazione1"/>
    <w:rsid w:val="00B40928"/>
    <w:rPr>
      <w:rFonts w:ascii="Palatino Linotype" w:eastAsia="Palatino Linotype" w:hAnsi="Palatino Linotype" w:cs="Palatino Linotype"/>
      <w:b/>
      <w:bCs/>
      <w:sz w:val="22"/>
      <w:szCs w:val="22"/>
      <w:shd w:val="clear" w:color="auto" w:fill="FFFFFF"/>
    </w:rPr>
  </w:style>
  <w:style w:type="character" w:customStyle="1" w:styleId="Corpodeltesto21">
    <w:name w:val="Corpo del testo (2)_"/>
    <w:basedOn w:val="Carpredefinitoparagrafo"/>
    <w:link w:val="Corpodeltesto22"/>
    <w:locked/>
    <w:rsid w:val="00B40928"/>
    <w:rPr>
      <w:rFonts w:ascii="Franklin Gothic Medium" w:eastAsia="Franklin Gothic Medium" w:hAnsi="Franklin Gothic Medium" w:cs="Franklin Gothic Medium"/>
      <w:sz w:val="18"/>
      <w:szCs w:val="18"/>
      <w:shd w:val="clear" w:color="auto" w:fill="FFFFFF"/>
    </w:rPr>
  </w:style>
  <w:style w:type="paragraph" w:customStyle="1" w:styleId="Corpodeltesto22">
    <w:name w:val="Corpo del testo (2)"/>
    <w:basedOn w:val="Normale"/>
    <w:link w:val="Corpodeltesto21"/>
    <w:rsid w:val="00B40928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18"/>
      <w:szCs w:val="18"/>
    </w:rPr>
  </w:style>
  <w:style w:type="character" w:customStyle="1" w:styleId="Corpodeltesto10">
    <w:name w:val="Corpo del testo (10)"/>
    <w:basedOn w:val="Carpredefinitoparagrafo"/>
    <w:rsid w:val="00B40928"/>
    <w:rPr>
      <w:rFonts w:ascii="Franklin Gothic Medium" w:eastAsia="Franklin Gothic Medium" w:hAnsi="Franklin Gothic Medium" w:cs="Franklin Gothic Medium" w:hint="default"/>
      <w:b w:val="0"/>
      <w:bCs w:val="0"/>
      <w:i w:val="0"/>
      <w:iCs w:val="0"/>
      <w:smallCaps w:val="0"/>
      <w:strike w:val="0"/>
      <w:dstrike w:val="0"/>
      <w:color w:val="FFFFFF"/>
      <w:spacing w:val="0"/>
      <w:sz w:val="17"/>
      <w:szCs w:val="17"/>
      <w:u w:val="none"/>
      <w:effect w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5981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959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5981"/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81102B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53F0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67B2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67B21"/>
    <w:pPr>
      <w:widowControl w:val="0"/>
      <w:autoSpaceDE w:val="0"/>
      <w:autoSpaceDN w:val="0"/>
      <w:spacing w:line="248" w:lineRule="exact"/>
      <w:ind w:left="135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Contents">
    <w:name w:val="Table Contents"/>
    <w:basedOn w:val="Normale"/>
    <w:rsid w:val="005565E7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styleId="Enfasigrassetto">
    <w:name w:val="Strong"/>
    <w:basedOn w:val="Carpredefinitoparagrafo"/>
    <w:uiPriority w:val="22"/>
    <w:qFormat/>
    <w:rsid w:val="00730B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9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5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utente\Desktop\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EB7DA-5B5F-4F3B-9334-7AC0D22B0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0</TotalTime>
  <Pages>1</Pages>
  <Words>67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640</CharactersWithSpaces>
  <SharedDoc>false</SharedDoc>
  <HLinks>
    <vt:vector size="12" baseType="variant">
      <vt:variant>
        <vt:i4>655441</vt:i4>
      </vt:variant>
      <vt:variant>
        <vt:i4>3</vt:i4>
      </vt:variant>
      <vt:variant>
        <vt:i4>0</vt:i4>
      </vt:variant>
      <vt:variant>
        <vt:i4>5</vt:i4>
      </vt:variant>
      <vt:variant>
        <vt:lpwstr>http://liceojommelli.it/</vt:lpwstr>
      </vt:variant>
      <vt:variant>
        <vt:lpwstr/>
      </vt:variant>
      <vt:variant>
        <vt:i4>5374052</vt:i4>
      </vt:variant>
      <vt:variant>
        <vt:i4>0</vt:i4>
      </vt:variant>
      <vt:variant>
        <vt:i4>0</vt:i4>
      </vt:variant>
      <vt:variant>
        <vt:i4>5</vt:i4>
      </vt:variant>
      <vt:variant>
        <vt:lpwstr>mailto:cepm02000v@pec.istruzione.it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Scuola</cp:lastModifiedBy>
  <cp:revision>2</cp:revision>
  <cp:lastPrinted>2026-01-14T15:47:00Z</cp:lastPrinted>
  <dcterms:created xsi:type="dcterms:W3CDTF">2026-04-27T09:34:00Z</dcterms:created>
  <dcterms:modified xsi:type="dcterms:W3CDTF">2026-04-27T09:34:00Z</dcterms:modified>
</cp:coreProperties>
</file>